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36" w:rsidRDefault="00D90B36" w:rsidP="00D40FCF">
      <w:pPr>
        <w:widowControl/>
        <w:jc w:val="left"/>
        <w:rPr>
          <w:rFonts w:ascii="Times New Roman" w:eastAsia="黑体" w:hAnsi="Times New Roman"/>
          <w:kern w:val="0"/>
          <w:sz w:val="28"/>
          <w:szCs w:val="28"/>
        </w:rPr>
      </w:pPr>
      <w:r>
        <w:rPr>
          <w:rFonts w:ascii="Times New Roman" w:eastAsia="黑体" w:hAnsi="Times New Roman" w:hint="eastAsia"/>
          <w:kern w:val="0"/>
          <w:sz w:val="28"/>
          <w:szCs w:val="28"/>
        </w:rPr>
        <w:t>附件</w:t>
      </w:r>
      <w:r>
        <w:rPr>
          <w:rFonts w:ascii="Times New Roman" w:eastAsia="黑体" w:hAnsi="Times New Roman"/>
          <w:kern w:val="0"/>
          <w:sz w:val="28"/>
          <w:szCs w:val="28"/>
        </w:rPr>
        <w:t>1</w:t>
      </w:r>
    </w:p>
    <w:p w:rsidR="00D90B36" w:rsidRDefault="00D90B36" w:rsidP="00B0349B">
      <w:pPr>
        <w:spacing w:line="520" w:lineRule="exact"/>
        <w:ind w:firstLineChars="1700" w:firstLine="31680"/>
        <w:rPr>
          <w:rFonts w:ascii="Times New Roman" w:eastAsia="仿宋_GB2312" w:hAnsi="Times New Roman"/>
          <w:sz w:val="32"/>
          <w:szCs w:val="32"/>
        </w:rPr>
      </w:pPr>
    </w:p>
    <w:p w:rsidR="00D90B36" w:rsidRDefault="00D90B36" w:rsidP="00D40FCF">
      <w:pPr>
        <w:widowControl/>
        <w:jc w:val="center"/>
        <w:rPr>
          <w:rFonts w:ascii="Times New Roman" w:eastAsia="方正小标宋简体" w:hAnsi="Times New Roman"/>
          <w:kern w:val="0"/>
          <w:sz w:val="36"/>
          <w:szCs w:val="36"/>
        </w:rPr>
      </w:pPr>
      <w:r>
        <w:rPr>
          <w:rFonts w:ascii="Times New Roman" w:eastAsia="方正小标宋简体" w:hAnsi="Times New Roman"/>
          <w:kern w:val="0"/>
          <w:sz w:val="36"/>
          <w:szCs w:val="36"/>
        </w:rPr>
        <w:t>2018</w:t>
      </w:r>
      <w:r>
        <w:rPr>
          <w:rFonts w:ascii="Times New Roman" w:eastAsia="方正小标宋简体" w:hAnsi="Times New Roman" w:hint="eastAsia"/>
          <w:kern w:val="0"/>
          <w:sz w:val="36"/>
          <w:szCs w:val="36"/>
        </w:rPr>
        <w:t>世界制造业大会和</w:t>
      </w:r>
      <w:r>
        <w:rPr>
          <w:rFonts w:ascii="Times New Roman" w:eastAsia="方正小标宋简体" w:hAnsi="Times New Roman"/>
          <w:kern w:val="0"/>
          <w:sz w:val="36"/>
          <w:szCs w:val="36"/>
        </w:rPr>
        <w:t>2018</w:t>
      </w:r>
      <w:r>
        <w:rPr>
          <w:rFonts w:ascii="Times New Roman" w:eastAsia="方正小标宋简体" w:hAnsi="Times New Roman" w:hint="eastAsia"/>
          <w:kern w:val="0"/>
          <w:sz w:val="36"/>
          <w:szCs w:val="36"/>
        </w:rPr>
        <w:t>中国国际徽商大会项目工作联系方式</w:t>
      </w:r>
    </w:p>
    <w:p w:rsidR="00D90B36" w:rsidRDefault="00D90B36" w:rsidP="00D40FCF">
      <w:pPr>
        <w:spacing w:line="520" w:lineRule="exact"/>
        <w:jc w:val="center"/>
        <w:rPr>
          <w:rFonts w:ascii="方正小标宋简体" w:eastAsia="方正小标宋简体" w:hAnsi="方正小标宋简体" w:cs="方正小标宋简体"/>
          <w:color w:val="000000"/>
          <w:kern w:val="0"/>
          <w:sz w:val="36"/>
          <w:szCs w:val="36"/>
        </w:rPr>
      </w:pPr>
    </w:p>
    <w:tbl>
      <w:tblPr>
        <w:tblW w:w="14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0"/>
        <w:gridCol w:w="1980"/>
        <w:gridCol w:w="1755"/>
        <w:gridCol w:w="2610"/>
        <w:gridCol w:w="2850"/>
        <w:gridCol w:w="3045"/>
      </w:tblGrid>
      <w:tr w:rsidR="00D90B36" w:rsidRPr="009E638D" w:rsidTr="009E638D">
        <w:tc>
          <w:tcPr>
            <w:tcW w:w="2370" w:type="dxa"/>
          </w:tcPr>
          <w:p w:rsidR="00D90B36" w:rsidRPr="009E638D" w:rsidRDefault="00D90B36" w:rsidP="009E638D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  <w:r w:rsidRPr="009E638D">
              <w:rPr>
                <w:rFonts w:ascii="Times New Roman" w:eastAsia="黑体" w:hAnsi="Times New Roman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980" w:type="dxa"/>
          </w:tcPr>
          <w:p w:rsidR="00D90B36" w:rsidRPr="009E638D" w:rsidRDefault="00D90B36" w:rsidP="009E638D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  <w:r w:rsidRPr="009E638D">
              <w:rPr>
                <w:rFonts w:ascii="Times New Roman" w:eastAsia="黑体" w:hAnsi="Times New Roman" w:hint="eastAsia"/>
                <w:kern w:val="0"/>
                <w:sz w:val="28"/>
                <w:szCs w:val="28"/>
              </w:rPr>
              <w:t>单位</w:t>
            </w:r>
          </w:p>
        </w:tc>
        <w:tc>
          <w:tcPr>
            <w:tcW w:w="1755" w:type="dxa"/>
          </w:tcPr>
          <w:p w:rsidR="00D90B36" w:rsidRPr="009E638D" w:rsidRDefault="00D90B36" w:rsidP="009E638D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  <w:r w:rsidRPr="009E638D">
              <w:rPr>
                <w:rFonts w:ascii="Times New Roman" w:eastAsia="黑体" w:hAnsi="Times New Roman" w:hint="eastAsia"/>
                <w:kern w:val="0"/>
                <w:sz w:val="28"/>
                <w:szCs w:val="28"/>
              </w:rPr>
              <w:t>职务</w:t>
            </w:r>
          </w:p>
        </w:tc>
        <w:tc>
          <w:tcPr>
            <w:tcW w:w="2610" w:type="dxa"/>
          </w:tcPr>
          <w:p w:rsidR="00D90B36" w:rsidRPr="009E638D" w:rsidRDefault="00D90B36" w:rsidP="009E638D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  <w:r w:rsidRPr="009E638D">
              <w:rPr>
                <w:rFonts w:ascii="Times New Roman" w:eastAsia="黑体" w:hAnsi="Times New Roman" w:hint="eastAsia"/>
                <w:kern w:val="0"/>
                <w:sz w:val="28"/>
                <w:szCs w:val="28"/>
              </w:rPr>
              <w:t>固定电话</w:t>
            </w:r>
          </w:p>
        </w:tc>
        <w:tc>
          <w:tcPr>
            <w:tcW w:w="2850" w:type="dxa"/>
          </w:tcPr>
          <w:p w:rsidR="00D90B36" w:rsidRPr="009E638D" w:rsidRDefault="00D90B36" w:rsidP="009E638D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  <w:r w:rsidRPr="009E638D">
              <w:rPr>
                <w:rFonts w:ascii="Times New Roman" w:eastAsia="黑体" w:hAnsi="Times New Roman" w:hint="eastAsia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3045" w:type="dxa"/>
          </w:tcPr>
          <w:p w:rsidR="00D90B36" w:rsidRPr="009E638D" w:rsidRDefault="00D90B36" w:rsidP="009E638D">
            <w:pPr>
              <w:widowControl/>
              <w:jc w:val="center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  <w:r w:rsidRPr="009E638D">
              <w:rPr>
                <w:rFonts w:ascii="Times New Roman" w:eastAsia="黑体" w:hAnsi="Times New Roman"/>
                <w:kern w:val="0"/>
                <w:sz w:val="28"/>
                <w:szCs w:val="28"/>
              </w:rPr>
              <w:t>QQ</w:t>
            </w:r>
            <w:r w:rsidRPr="009E638D">
              <w:rPr>
                <w:rFonts w:ascii="Times New Roman" w:eastAsia="黑体" w:hAnsi="Times New Roman" w:hint="eastAsia"/>
                <w:kern w:val="0"/>
                <w:sz w:val="28"/>
                <w:szCs w:val="28"/>
              </w:rPr>
              <w:t>号码</w:t>
            </w:r>
          </w:p>
        </w:tc>
      </w:tr>
      <w:tr w:rsidR="00D90B36" w:rsidRPr="009E638D" w:rsidTr="009E638D">
        <w:trPr>
          <w:trHeight w:val="555"/>
        </w:trPr>
        <w:tc>
          <w:tcPr>
            <w:tcW w:w="237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98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5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85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304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D90B36" w:rsidRPr="009E638D" w:rsidTr="009E638D">
        <w:trPr>
          <w:trHeight w:val="555"/>
        </w:trPr>
        <w:tc>
          <w:tcPr>
            <w:tcW w:w="237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98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5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85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304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D90B36" w:rsidRPr="009E638D" w:rsidTr="009E638D">
        <w:trPr>
          <w:trHeight w:val="555"/>
        </w:trPr>
        <w:tc>
          <w:tcPr>
            <w:tcW w:w="237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98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5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85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304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D90B36" w:rsidRPr="009E638D" w:rsidTr="009E638D">
        <w:trPr>
          <w:trHeight w:val="555"/>
        </w:trPr>
        <w:tc>
          <w:tcPr>
            <w:tcW w:w="237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98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5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85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304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  <w:tr w:rsidR="00D90B36" w:rsidRPr="009E638D" w:rsidTr="009E638D">
        <w:trPr>
          <w:trHeight w:val="555"/>
        </w:trPr>
        <w:tc>
          <w:tcPr>
            <w:tcW w:w="237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98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175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61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2850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  <w:tc>
          <w:tcPr>
            <w:tcW w:w="3045" w:type="dxa"/>
          </w:tcPr>
          <w:p w:rsidR="00D90B36" w:rsidRPr="009E638D" w:rsidRDefault="00D90B36" w:rsidP="009E638D">
            <w:pPr>
              <w:spacing w:line="520" w:lineRule="exact"/>
              <w:rPr>
                <w:rFonts w:ascii="Times New Roman" w:eastAsia="仿宋_GB2312" w:hAnsi="Times New Roman"/>
                <w:sz w:val="32"/>
                <w:szCs w:val="32"/>
              </w:rPr>
            </w:pPr>
          </w:p>
        </w:tc>
      </w:tr>
    </w:tbl>
    <w:p w:rsidR="00D90B36" w:rsidRDefault="00D90B36" w:rsidP="00D40FCF">
      <w:pPr>
        <w:widowControl/>
        <w:jc w:val="left"/>
        <w:rPr>
          <w:rFonts w:ascii="Times New Roman" w:eastAsia="黑体" w:hAnsi="Times New Roman"/>
          <w:kern w:val="0"/>
          <w:sz w:val="28"/>
          <w:szCs w:val="28"/>
        </w:rPr>
      </w:pPr>
    </w:p>
    <w:tbl>
      <w:tblPr>
        <w:tblW w:w="13890" w:type="dxa"/>
        <w:jc w:val="center"/>
        <w:tblInd w:w="-1343" w:type="dxa"/>
        <w:tblLayout w:type="fixed"/>
        <w:tblLook w:val="00A0"/>
      </w:tblPr>
      <w:tblGrid>
        <w:gridCol w:w="497"/>
        <w:gridCol w:w="1468"/>
        <w:gridCol w:w="621"/>
        <w:gridCol w:w="728"/>
        <w:gridCol w:w="1035"/>
        <w:gridCol w:w="1227"/>
        <w:gridCol w:w="954"/>
        <w:gridCol w:w="639"/>
        <w:gridCol w:w="735"/>
        <w:gridCol w:w="168"/>
        <w:gridCol w:w="352"/>
        <w:gridCol w:w="680"/>
        <w:gridCol w:w="335"/>
        <w:gridCol w:w="429"/>
        <w:gridCol w:w="323"/>
        <w:gridCol w:w="377"/>
        <w:gridCol w:w="236"/>
        <w:gridCol w:w="382"/>
        <w:gridCol w:w="42"/>
        <w:gridCol w:w="532"/>
        <w:gridCol w:w="300"/>
        <w:gridCol w:w="273"/>
        <w:gridCol w:w="519"/>
        <w:gridCol w:w="45"/>
        <w:gridCol w:w="240"/>
        <w:gridCol w:w="179"/>
        <w:gridCol w:w="574"/>
      </w:tblGrid>
      <w:tr w:rsidR="00D90B36" w:rsidRPr="009E638D" w:rsidTr="00D40FCF">
        <w:trPr>
          <w:gridAfter w:val="3"/>
          <w:wAfter w:w="993" w:type="dxa"/>
          <w:trHeight w:val="285"/>
          <w:jc w:val="center"/>
        </w:trPr>
        <w:tc>
          <w:tcPr>
            <w:tcW w:w="2589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</w:p>
          <w:p w:rsidR="00D90B36" w:rsidRDefault="00D90B36">
            <w:pPr>
              <w:widowControl/>
              <w:jc w:val="left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</w:p>
          <w:p w:rsidR="00D90B36" w:rsidRDefault="00D90B36">
            <w:pPr>
              <w:widowControl/>
              <w:jc w:val="left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</w:p>
          <w:p w:rsidR="00D90B36" w:rsidRDefault="00D90B36">
            <w:pPr>
              <w:widowControl/>
              <w:jc w:val="left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</w:p>
          <w:p w:rsidR="00D90B36" w:rsidRDefault="00D90B36">
            <w:pPr>
              <w:widowControl/>
              <w:jc w:val="left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</w:p>
          <w:p w:rsidR="00D90B36" w:rsidRDefault="00D90B36">
            <w:pPr>
              <w:widowControl/>
              <w:jc w:val="left"/>
              <w:rPr>
                <w:rFonts w:ascii="Times New Roman" w:eastAsia="黑体" w:hAnsi="Times New Roman"/>
                <w:kern w:val="0"/>
                <w:sz w:val="28"/>
                <w:szCs w:val="28"/>
              </w:rPr>
            </w:pPr>
            <w:r>
              <w:rPr>
                <w:rFonts w:ascii="Times New Roman" w:eastAsia="黑体" w:hAnsi="Times New Roman" w:hint="eastAsia"/>
                <w:kern w:val="0"/>
                <w:sz w:val="28"/>
                <w:szCs w:val="28"/>
              </w:rPr>
              <w:t>附件</w:t>
            </w:r>
            <w:r>
              <w:rPr>
                <w:rFonts w:ascii="Times New Roman" w:eastAsia="黑体" w:hAnsi="Times New Roman"/>
                <w:kern w:val="0"/>
                <w:sz w:val="28"/>
                <w:szCs w:val="28"/>
              </w:rPr>
              <w:t>2</w:t>
            </w:r>
          </w:p>
        </w:tc>
        <w:tc>
          <w:tcPr>
            <w:tcW w:w="2990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954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1542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1367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429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700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236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382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574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573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  <w:tc>
          <w:tcPr>
            <w:tcW w:w="564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4"/>
                <w:szCs w:val="24"/>
              </w:rPr>
            </w:pPr>
          </w:p>
        </w:tc>
      </w:tr>
      <w:tr w:rsidR="00D90B36" w:rsidRPr="009E638D" w:rsidTr="00D40FCF">
        <w:trPr>
          <w:gridAfter w:val="4"/>
          <w:wAfter w:w="1038" w:type="dxa"/>
          <w:trHeight w:val="870"/>
          <w:jc w:val="center"/>
        </w:trPr>
        <w:tc>
          <w:tcPr>
            <w:tcW w:w="12855" w:type="dxa"/>
            <w:gridSpan w:val="23"/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</w:pP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 xml:space="preserve">               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世界制造业大会和</w:t>
            </w: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>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中国国际徽商大会推介项目一览表</w:t>
            </w:r>
          </w:p>
        </w:tc>
      </w:tr>
      <w:tr w:rsidR="00D90B36" w:rsidRPr="009E638D" w:rsidTr="00D40FCF">
        <w:trPr>
          <w:gridAfter w:val="1"/>
          <w:wAfter w:w="574" w:type="dxa"/>
          <w:trHeight w:val="435"/>
          <w:jc w:val="center"/>
        </w:trPr>
        <w:tc>
          <w:tcPr>
            <w:tcW w:w="19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方正小标宋简体" w:hAnsi="Times New Roman" w:hint="eastAsia"/>
                <w:kern w:val="0"/>
                <w:sz w:val="20"/>
                <w:szCs w:val="20"/>
              </w:rPr>
              <w:t>填报单位（盖章）：</w:t>
            </w:r>
          </w:p>
        </w:tc>
        <w:tc>
          <w:tcPr>
            <w:tcW w:w="1350" w:type="dxa"/>
            <w:gridSpan w:val="2"/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20"/>
                <w:szCs w:val="20"/>
              </w:rPr>
            </w:pPr>
          </w:p>
        </w:tc>
        <w:tc>
          <w:tcPr>
            <w:tcW w:w="1035" w:type="dxa"/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20"/>
                <w:szCs w:val="20"/>
              </w:rPr>
            </w:pPr>
          </w:p>
        </w:tc>
        <w:tc>
          <w:tcPr>
            <w:tcW w:w="189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方正小标宋简体" w:hAnsi="Times New Roman" w:hint="eastAsia"/>
                <w:kern w:val="0"/>
                <w:sz w:val="20"/>
                <w:szCs w:val="20"/>
              </w:rPr>
              <w:t>联系人：</w:t>
            </w:r>
          </w:p>
        </w:tc>
        <w:tc>
          <w:tcPr>
            <w:tcW w:w="17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0"/>
                <w:szCs w:val="20"/>
              </w:rPr>
            </w:pPr>
          </w:p>
        </w:tc>
        <w:tc>
          <w:tcPr>
            <w:tcW w:w="312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Times New Roman" w:eastAsia="方正小标宋简体" w:hAnsi="Times New Roman"/>
                <w:kern w:val="0"/>
                <w:sz w:val="20"/>
                <w:szCs w:val="20"/>
              </w:rPr>
            </w:pPr>
            <w:r>
              <w:rPr>
                <w:rFonts w:ascii="Times New Roman" w:eastAsia="方正小标宋简体" w:hAnsi="Times New Roman" w:hint="eastAsia"/>
                <w:kern w:val="0"/>
                <w:sz w:val="20"/>
                <w:szCs w:val="20"/>
              </w:rPr>
              <w:t>手机号码：</w:t>
            </w:r>
          </w:p>
        </w:tc>
      </w:tr>
      <w:tr w:rsidR="00D90B36" w:rsidRPr="009E638D" w:rsidTr="00D40FCF">
        <w:trPr>
          <w:trHeight w:val="720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项目概述</w:t>
            </w:r>
          </w:p>
        </w:tc>
        <w:tc>
          <w:tcPr>
            <w:tcW w:w="1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投资总额（亿元）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项目成熟度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行业分类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合作方式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联系人</w:t>
            </w:r>
          </w:p>
        </w:tc>
        <w:tc>
          <w:tcPr>
            <w:tcW w:w="1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10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是否战新基地项目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所在地级市</w:t>
            </w:r>
          </w:p>
        </w:tc>
        <w:tc>
          <w:tcPr>
            <w:tcW w:w="10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所在县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区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开发区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项目年份</w:t>
            </w:r>
          </w:p>
        </w:tc>
      </w:tr>
      <w:tr w:rsidR="00D90B36" w:rsidRPr="009E638D" w:rsidTr="00D40FCF">
        <w:trPr>
          <w:trHeight w:val="683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合肥工程中心项目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坐落在合肥肥西县，拟建设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万平米…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已完成可研报告，已完成项目建议书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现代服务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其他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张三</w:t>
            </w:r>
          </w:p>
        </w:tc>
        <w:tc>
          <w:tcPr>
            <w:tcW w:w="1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18912345678</w:t>
            </w:r>
          </w:p>
        </w:tc>
        <w:tc>
          <w:tcPr>
            <w:tcW w:w="10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是</w:t>
            </w: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合肥市</w:t>
            </w:r>
          </w:p>
        </w:tc>
        <w:tc>
          <w:tcPr>
            <w:tcW w:w="10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肥西县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2018</w:t>
            </w:r>
          </w:p>
        </w:tc>
      </w:tr>
      <w:tr w:rsidR="00D90B36" w:rsidRPr="009E638D" w:rsidTr="00D40FCF">
        <w:trPr>
          <w:trHeight w:val="683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0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683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0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683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0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683"/>
          <w:jc w:val="center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…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21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0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0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10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Pr="009E638D" w:rsidRDefault="00D90B36">
            <w:pPr>
              <w:widowControl/>
              <w:jc w:val="center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gridAfter w:val="4"/>
          <w:wAfter w:w="1038" w:type="dxa"/>
          <w:trHeight w:val="1005"/>
          <w:jc w:val="center"/>
        </w:trPr>
        <w:tc>
          <w:tcPr>
            <w:tcW w:w="12855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0B36" w:rsidRPr="009E638D" w:rsidRDefault="00D90B36">
            <w:pPr>
              <w:widowControl/>
              <w:jc w:val="left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备注：项目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1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为举例，具体要求如下：</w:t>
            </w:r>
          </w:p>
          <w:p w:rsidR="00D90B36" w:rsidRPr="009E638D" w:rsidRDefault="00D90B36">
            <w:pPr>
              <w:widowControl/>
              <w:jc w:val="left"/>
              <w:rPr>
                <w:rFonts w:ascii="Times New Roman" w:hAnsi="Times New Roman"/>
                <w:kern w:val="0"/>
                <w:sz w:val="20"/>
                <w:szCs w:val="20"/>
              </w:rPr>
            </w:pP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1.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按照项目成熟度（降序）排序；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、项目概述应简明扼要、清晰准确，不超过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80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字；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3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、投资总额单位为亿元，可保留小数点后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位；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3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、项目成熟度按照项目实际情况选择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“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已完成可研报告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”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和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“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已完成项目建议书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”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的一项或两项，且需用逗号隔开，如无上述两项则不需填写；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4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、行业分类选择填写装备制造、电子信息和家电、汽车和汽车零部件、生物医药、新材料和新能源、节能环保、现代服务、文化、其他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9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类中之一；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5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、合作方式选择合资、独资、其他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3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类中之一；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6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、是否战新基地项目，如是，则填写“是”，否则不写；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7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、项目年份请填写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2018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。</w:t>
            </w:r>
          </w:p>
        </w:tc>
      </w:tr>
    </w:tbl>
    <w:p w:rsidR="00D90B36" w:rsidRDefault="00D90B36" w:rsidP="00D40FCF"/>
    <w:p w:rsidR="00D90B36" w:rsidRDefault="00D90B36" w:rsidP="00D40FCF"/>
    <w:p w:rsidR="00D90B36" w:rsidRDefault="00D90B36" w:rsidP="00D40FCF"/>
    <w:tbl>
      <w:tblPr>
        <w:tblpPr w:leftFromText="180" w:rightFromText="180" w:vertAnchor="text" w:tblpXSpec="center" w:tblpY="1"/>
        <w:tblOverlap w:val="never"/>
        <w:tblW w:w="15570" w:type="dxa"/>
        <w:tblLayout w:type="fixed"/>
        <w:tblLook w:val="00A0"/>
      </w:tblPr>
      <w:tblGrid>
        <w:gridCol w:w="434"/>
        <w:gridCol w:w="665"/>
        <w:gridCol w:w="913"/>
        <w:gridCol w:w="79"/>
        <w:gridCol w:w="481"/>
        <w:gridCol w:w="511"/>
        <w:gridCol w:w="907"/>
        <w:gridCol w:w="877"/>
        <w:gridCol w:w="201"/>
        <w:gridCol w:w="583"/>
        <w:gridCol w:w="125"/>
        <w:gridCol w:w="640"/>
        <w:gridCol w:w="69"/>
        <w:gridCol w:w="696"/>
        <w:gridCol w:w="13"/>
        <w:gridCol w:w="460"/>
        <w:gridCol w:w="158"/>
        <w:gridCol w:w="91"/>
        <w:gridCol w:w="210"/>
        <w:gridCol w:w="648"/>
        <w:gridCol w:w="71"/>
        <w:gridCol w:w="774"/>
        <w:gridCol w:w="291"/>
        <w:gridCol w:w="492"/>
        <w:gridCol w:w="225"/>
        <w:gridCol w:w="648"/>
        <w:gridCol w:w="73"/>
        <w:gridCol w:w="587"/>
        <w:gridCol w:w="196"/>
        <w:gridCol w:w="564"/>
        <w:gridCol w:w="219"/>
        <w:gridCol w:w="21"/>
        <w:gridCol w:w="271"/>
        <w:gridCol w:w="382"/>
        <w:gridCol w:w="109"/>
        <w:gridCol w:w="292"/>
        <w:gridCol w:w="38"/>
        <w:gridCol w:w="237"/>
        <w:gridCol w:w="614"/>
        <w:gridCol w:w="705"/>
      </w:tblGrid>
      <w:tr w:rsidR="00D90B36" w:rsidRPr="009E638D" w:rsidTr="00D40FCF">
        <w:trPr>
          <w:gridAfter w:val="2"/>
          <w:wAfter w:w="1319" w:type="dxa"/>
          <w:trHeight w:val="519"/>
        </w:trPr>
        <w:tc>
          <w:tcPr>
            <w:tcW w:w="2574" w:type="dxa"/>
            <w:gridSpan w:val="5"/>
            <w:vAlign w:val="center"/>
          </w:tcPr>
          <w:p w:rsidR="00D90B36" w:rsidRDefault="00D90B36">
            <w:pPr>
              <w:widowControl/>
              <w:jc w:val="left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附件</w:t>
            </w:r>
            <w:r>
              <w:rPr>
                <w:rFonts w:ascii="黑体" w:eastAsia="黑体" w:hAnsi="黑体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1418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77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4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73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48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4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2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2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4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</w:tr>
      <w:tr w:rsidR="00D90B36" w:rsidRPr="009E638D" w:rsidTr="00D40FCF">
        <w:trPr>
          <w:gridAfter w:val="3"/>
          <w:wAfter w:w="1556" w:type="dxa"/>
          <w:trHeight w:val="765"/>
        </w:trPr>
        <w:tc>
          <w:tcPr>
            <w:tcW w:w="2014" w:type="dxa"/>
            <w:gridSpan w:val="3"/>
          </w:tcPr>
          <w:p w:rsidR="00D90B36" w:rsidRDefault="00D90B36">
            <w:pPr>
              <w:widowControl/>
              <w:jc w:val="center"/>
              <w:rPr>
                <w:rFonts w:ascii="方正小标宋简体" w:eastAsia="方正小标宋简体" w:hAnsi="宋体" w:cs="宋体"/>
                <w:kern w:val="0"/>
                <w:sz w:val="36"/>
                <w:szCs w:val="36"/>
              </w:rPr>
            </w:pPr>
          </w:p>
        </w:tc>
        <w:tc>
          <w:tcPr>
            <w:tcW w:w="10889" w:type="dxa"/>
            <w:gridSpan w:val="28"/>
            <w:vAlign w:val="center"/>
          </w:tcPr>
          <w:p w:rsidR="00D90B36" w:rsidRDefault="00D90B36">
            <w:pPr>
              <w:widowControl/>
              <w:jc w:val="center"/>
              <w:rPr>
                <w:rFonts w:ascii="方正小标宋简体" w:eastAsia="方正小标宋简体" w:hAnsi="宋体" w:cs="宋体"/>
                <w:kern w:val="0"/>
                <w:sz w:val="36"/>
                <w:szCs w:val="36"/>
              </w:rPr>
            </w:pP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>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世界制造业大会和</w:t>
            </w: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>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中国国际徽商大会集中签约项目一览表</w:t>
            </w:r>
          </w:p>
        </w:tc>
        <w:tc>
          <w:tcPr>
            <w:tcW w:w="292" w:type="dxa"/>
            <w:gridSpan w:val="2"/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</w:pPr>
          </w:p>
        </w:tc>
        <w:tc>
          <w:tcPr>
            <w:tcW w:w="382" w:type="dxa"/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</w:pPr>
          </w:p>
        </w:tc>
        <w:tc>
          <w:tcPr>
            <w:tcW w:w="439" w:type="dxa"/>
            <w:gridSpan w:val="3"/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</w:pPr>
          </w:p>
        </w:tc>
      </w:tr>
      <w:tr w:rsidR="00D90B36" w:rsidRPr="009E638D" w:rsidTr="00D40FCF">
        <w:trPr>
          <w:gridAfter w:val="3"/>
          <w:wAfter w:w="1556" w:type="dxa"/>
          <w:trHeight w:val="443"/>
        </w:trPr>
        <w:tc>
          <w:tcPr>
            <w:tcW w:w="486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填报单位（盖章）：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联系人：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1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手机号码：</w:t>
            </w:r>
          </w:p>
        </w:tc>
        <w:tc>
          <w:tcPr>
            <w:tcW w:w="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79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项目概述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投资总额（亿元）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项目投资各方及投资（亿元）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合同引资</w:t>
            </w:r>
          </w:p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（亿元）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行业分类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合作方式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签约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类型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是否属徽商回归项目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项目所在战新基地名称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项目进展情况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联系人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央企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民企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外企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侨企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台企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所在地级市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所在县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区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开发区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项目年份</w:t>
            </w: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合肥科学中心项目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坐落在合肥高新区，拟建设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万平米…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合肥市高新区管委会，中国，安徽，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35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</w:p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江苏省科协，中国，江苏，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</w:p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新加坡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Z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公司，新加坡，无，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现代服务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合资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合同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否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合肥高新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XX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基地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签约文本准备中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张三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18912345678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外企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合肥市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高新区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2018</w:t>
            </w: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…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gridAfter w:val="3"/>
          <w:wAfter w:w="1556" w:type="dxa"/>
          <w:trHeight w:val="1557"/>
        </w:trPr>
        <w:tc>
          <w:tcPr>
            <w:tcW w:w="14016" w:type="dxa"/>
            <w:gridSpan w:val="3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备注：项目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为举例，具体要求如下：</w:t>
            </w:r>
          </w:p>
          <w:p w:rsidR="00D90B36" w:rsidRDefault="00D90B36">
            <w:pPr>
              <w:widowControl/>
              <w:jc w:val="left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按照项目成熟度（降序）排序；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项目概述应简明扼要、清晰准确，不超过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80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字；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3.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项目投资各方中，必须按照“投资者，来源国别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地区，省市区，投资金额”的格式进行填写，每条投资者记录之间用分号隔开；其中，中方投资者应注明到省市区；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4.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合同引资是指除安徽省内资金外的资金总额；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5.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投资总额、合同引资的单位均为亿元，可保留小数点后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位；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“行业分类”选择装备制造、电子信息和家电、汽车和汽车零部件、生物医药、新材料和新能源、节能环保、现代服务、文化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、其他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9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类中之一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合作方式选择独资、合资等；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“签约类型”必须为合同；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9.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是否属徽商回归项目栏中填“是”或“否”；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10.24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个战新基地名称请查询</w:t>
            </w:r>
            <w:hyperlink r:id="rId7" w:history="1">
              <w:r>
                <w:rPr>
                  <w:rStyle w:val="Hyperlink"/>
                  <w:rFonts w:ascii="宋体" w:hAnsi="宋体" w:cs="宋体"/>
                  <w:kern w:val="0"/>
                  <w:sz w:val="20"/>
                  <w:szCs w:val="20"/>
                </w:rPr>
                <w:t>http://xxgk.ah.gov.cn/UserData/DocHtml/731/2015/9/23/497509544584.html</w:t>
              </w:r>
            </w:hyperlink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和</w:t>
            </w:r>
            <w:r>
              <w:rPr>
                <w:rFonts w:ascii="宋体" w:hAnsi="宋体" w:cs="宋体"/>
                <w:color w:val="0000FF"/>
                <w:kern w:val="0"/>
                <w:sz w:val="20"/>
                <w:szCs w:val="20"/>
                <w:u w:val="single"/>
              </w:rPr>
              <w:t>http://xxgk.ah.gov.cn/UserData/DocHtml/731/2016/8/30/290650715253.html</w:t>
            </w:r>
            <w:r>
              <w:rPr>
                <w:rFonts w:ascii="宋体" w:hAnsi="宋体" w:cs="宋体" w:hint="eastAsia"/>
                <w:color w:val="0000FF"/>
                <w:kern w:val="0"/>
                <w:sz w:val="20"/>
                <w:szCs w:val="20"/>
                <w:u w:val="single"/>
              </w:rPr>
              <w:t>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11.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央企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民企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侨企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台企选择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个填写；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12.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项目年份请填写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2018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。</w:t>
            </w:r>
          </w:p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gridAfter w:val="2"/>
          <w:wAfter w:w="1319" w:type="dxa"/>
          <w:trHeight w:val="519"/>
        </w:trPr>
        <w:tc>
          <w:tcPr>
            <w:tcW w:w="2574" w:type="dxa"/>
            <w:gridSpan w:val="5"/>
            <w:vAlign w:val="center"/>
          </w:tcPr>
          <w:p w:rsidR="00D90B36" w:rsidRDefault="00D90B36">
            <w:pPr>
              <w:widowControl/>
              <w:jc w:val="left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附件</w:t>
            </w:r>
            <w:r>
              <w:rPr>
                <w:rFonts w:ascii="黑体" w:eastAsia="黑体" w:hAnsi="黑体" w:cs="宋体"/>
                <w:kern w:val="0"/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77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4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73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48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4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2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2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4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</w:tr>
      <w:tr w:rsidR="00D90B36" w:rsidRPr="009E638D" w:rsidTr="00D40FCF">
        <w:trPr>
          <w:gridAfter w:val="3"/>
          <w:wAfter w:w="1556" w:type="dxa"/>
          <w:trHeight w:val="765"/>
        </w:trPr>
        <w:tc>
          <w:tcPr>
            <w:tcW w:w="14016" w:type="dxa"/>
            <w:gridSpan w:val="37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</w:pP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 xml:space="preserve">    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世界制造业大会和</w:t>
            </w: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>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中国国际徽商大会专题活动签约项目一览表</w:t>
            </w:r>
          </w:p>
        </w:tc>
      </w:tr>
      <w:tr w:rsidR="00D90B36" w:rsidRPr="009E638D" w:rsidTr="00D40FCF">
        <w:trPr>
          <w:gridAfter w:val="3"/>
          <w:wAfter w:w="1556" w:type="dxa"/>
          <w:trHeight w:val="443"/>
        </w:trPr>
        <w:tc>
          <w:tcPr>
            <w:tcW w:w="486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填报单位（盖章）：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联系人：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1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手机号码：</w:t>
            </w:r>
          </w:p>
        </w:tc>
        <w:tc>
          <w:tcPr>
            <w:tcW w:w="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79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项目概述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投资总额（亿元）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项目投资各方及投资（亿元）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合同引资</w:t>
            </w:r>
          </w:p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（亿元）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行业分类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合作方式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签约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类型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是否属徽商回归项目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项目所在战新基地名称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项目进展情况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联系人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央企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民企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外企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侨企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台企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所在地级市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所在县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区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开发区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项目年份</w:t>
            </w: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合肥科学中心项目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坐落在合肥高新区，拟建设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万平米…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合肥市高新区管委会，中国，安徽，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35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</w:p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江苏省科协，中国，江苏，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</w:p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新加坡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Z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公司，新加坡，无，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现代服务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合资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合同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否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合肥高新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XX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基地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签约文本准备中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张三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18912345678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外企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合肥市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高新区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2018</w:t>
            </w:r>
          </w:p>
        </w:tc>
      </w:tr>
      <w:tr w:rsidR="00D90B36" w:rsidRPr="009E638D" w:rsidTr="00D40FCF">
        <w:trPr>
          <w:trHeight w:val="65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…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gridAfter w:val="3"/>
          <w:wAfter w:w="1556" w:type="dxa"/>
          <w:trHeight w:val="1557"/>
        </w:trPr>
        <w:tc>
          <w:tcPr>
            <w:tcW w:w="14016" w:type="dxa"/>
            <w:gridSpan w:val="3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备注：项目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为举例，具体要求如下：</w:t>
            </w:r>
          </w:p>
          <w:p w:rsidR="00D90B36" w:rsidRDefault="00D90B36">
            <w:pPr>
              <w:widowControl/>
              <w:jc w:val="left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按照项目成熟度（降序）排序；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项目概述应简明扼要、清晰准确，不超过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80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字；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3.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项目投资各方中，必须按照“投资者，来源国别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地区，省市区，投资金额”的格式进行填写，每条投资者记录之间用分号隔开；其中，中方投资者应注明到省市区；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4.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合同引资是指除安徽省内资金外的资金总额；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5.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投资总额、合同引资的单位均为亿元，可保留小数点后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位；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“行业分类”选择装备制造、电子信息和家电、汽车和汽车零部件、生物医药、新材料和新能源、节能环保、现代服务、文化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、其他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9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类中之一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合作方式选择独资、合资等；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“签约类型”必须为合同；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9.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是否属徽商回归项目栏中填“是”或“否”；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10.24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个战新基地名称请查询</w:t>
            </w:r>
            <w:hyperlink r:id="rId8" w:history="1">
              <w:r>
                <w:rPr>
                  <w:rStyle w:val="Hyperlink"/>
                  <w:rFonts w:ascii="宋体" w:hAnsi="宋体" w:cs="宋体"/>
                  <w:kern w:val="0"/>
                  <w:sz w:val="20"/>
                  <w:szCs w:val="20"/>
                </w:rPr>
                <w:t>http://xxgk.ah.gov.cn/UserData/DocHtml/731/2015/9/23/497509544584.html</w:t>
              </w:r>
            </w:hyperlink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和</w:t>
            </w:r>
            <w:r>
              <w:rPr>
                <w:rFonts w:ascii="宋体" w:hAnsi="宋体" w:cs="宋体"/>
                <w:color w:val="0000FF"/>
                <w:kern w:val="0"/>
                <w:sz w:val="20"/>
                <w:szCs w:val="20"/>
                <w:u w:val="single"/>
              </w:rPr>
              <w:t>http://xxgk.ah.gov.cn/UserData/DocHtml/731/2016/8/30/290650715253.html</w:t>
            </w:r>
            <w:r>
              <w:rPr>
                <w:rFonts w:ascii="宋体" w:hAnsi="宋体" w:cs="宋体" w:hint="eastAsia"/>
                <w:color w:val="0000FF"/>
                <w:kern w:val="0"/>
                <w:sz w:val="20"/>
                <w:szCs w:val="20"/>
                <w:u w:val="single"/>
              </w:rPr>
              <w:t>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11.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央企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民企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侨企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台企选择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个填写；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12.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项目年份请填写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2018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。</w:t>
            </w:r>
          </w:p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gridAfter w:val="2"/>
          <w:wAfter w:w="1319" w:type="dxa"/>
          <w:trHeight w:val="519"/>
        </w:trPr>
        <w:tc>
          <w:tcPr>
            <w:tcW w:w="2574" w:type="dxa"/>
            <w:gridSpan w:val="5"/>
            <w:vAlign w:val="center"/>
          </w:tcPr>
          <w:p w:rsidR="00D90B36" w:rsidRDefault="00D90B36">
            <w:pPr>
              <w:widowControl/>
              <w:jc w:val="left"/>
              <w:rPr>
                <w:rFonts w:ascii="黑体" w:eastAsia="黑体" w:hAnsi="黑体" w:cs="宋体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kern w:val="0"/>
                <w:sz w:val="28"/>
                <w:szCs w:val="28"/>
              </w:rPr>
              <w:t>附件</w:t>
            </w:r>
            <w:r>
              <w:rPr>
                <w:rFonts w:ascii="黑体" w:eastAsia="黑体" w:hAnsi="黑体" w:cs="宋体"/>
                <w:kern w:val="0"/>
                <w:sz w:val="28"/>
                <w:szCs w:val="28"/>
              </w:rPr>
              <w:t>5</w:t>
            </w:r>
          </w:p>
        </w:tc>
        <w:tc>
          <w:tcPr>
            <w:tcW w:w="1418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77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4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73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459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648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84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08" w:type="dxa"/>
            <w:gridSpan w:val="3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21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2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2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83" w:type="dxa"/>
            <w:gridSpan w:val="4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92" w:type="dxa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75" w:type="dxa"/>
            <w:gridSpan w:val="2"/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4"/>
                <w:szCs w:val="24"/>
              </w:rPr>
            </w:pPr>
          </w:p>
        </w:tc>
      </w:tr>
      <w:tr w:rsidR="00D90B36" w:rsidRPr="009E638D" w:rsidTr="00D40FCF">
        <w:trPr>
          <w:gridAfter w:val="3"/>
          <w:wAfter w:w="1556" w:type="dxa"/>
          <w:trHeight w:val="765"/>
        </w:trPr>
        <w:tc>
          <w:tcPr>
            <w:tcW w:w="14016" w:type="dxa"/>
            <w:gridSpan w:val="37"/>
          </w:tcPr>
          <w:p w:rsidR="00D90B36" w:rsidRDefault="00D90B36">
            <w:pPr>
              <w:widowControl/>
              <w:jc w:val="center"/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</w:pP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 xml:space="preserve">    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世界制造业大会和</w:t>
            </w:r>
            <w:r>
              <w:rPr>
                <w:rFonts w:ascii="Times New Roman" w:eastAsia="方正小标宋简体" w:hAnsi="Times New Roman"/>
                <w:kern w:val="0"/>
                <w:sz w:val="36"/>
                <w:szCs w:val="36"/>
              </w:rPr>
              <w:t>2018</w:t>
            </w:r>
            <w:r>
              <w:rPr>
                <w:rFonts w:ascii="Times New Roman" w:eastAsia="方正小标宋简体" w:hAnsi="Times New Roman" w:hint="eastAsia"/>
                <w:kern w:val="0"/>
                <w:sz w:val="36"/>
                <w:szCs w:val="36"/>
              </w:rPr>
              <w:t>中国国际徽商大会自办活动签约项目一览表</w:t>
            </w:r>
          </w:p>
        </w:tc>
      </w:tr>
      <w:tr w:rsidR="00D90B36" w:rsidRPr="009E638D" w:rsidTr="00D40FCF">
        <w:trPr>
          <w:gridAfter w:val="3"/>
          <w:wAfter w:w="1556" w:type="dxa"/>
          <w:trHeight w:val="443"/>
        </w:trPr>
        <w:tc>
          <w:tcPr>
            <w:tcW w:w="486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填报单位（盖章）：</w:t>
            </w:r>
          </w:p>
        </w:tc>
        <w:tc>
          <w:tcPr>
            <w:tcW w:w="9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联系人：</w:t>
            </w:r>
          </w:p>
        </w:tc>
        <w:tc>
          <w:tcPr>
            <w:tcW w:w="102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8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251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  <w:r>
              <w:rPr>
                <w:rFonts w:ascii="方正小标宋简体" w:eastAsia="方正小标宋简体" w:hAnsi="宋体" w:cs="宋体" w:hint="eastAsia"/>
                <w:kern w:val="0"/>
                <w:sz w:val="20"/>
                <w:szCs w:val="20"/>
              </w:rPr>
              <w:t>手机号码：</w:t>
            </w:r>
          </w:p>
        </w:tc>
        <w:tc>
          <w:tcPr>
            <w:tcW w:w="2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4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方正小标宋简体" w:eastAsia="方正小标宋简体" w:hAns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79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项目概述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投资总额（亿元）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项目投资各方及投资（亿元）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合同引资</w:t>
            </w:r>
          </w:p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（亿元）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行业分类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合作方式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签约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br/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类型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是否属徽商回归项目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项目所在战新基地名称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项目进展情况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联系人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手机号码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央企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民企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外企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侨企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台企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所在地级市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所在县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区</w:t>
            </w:r>
            <w:r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开发区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Times New Roman" w:eastAsia="黑体" w:hAnsi="Times New Roman"/>
                <w:b/>
                <w:bCs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hint="eastAsia"/>
                <w:b/>
                <w:bCs/>
                <w:kern w:val="0"/>
                <w:sz w:val="20"/>
                <w:szCs w:val="20"/>
              </w:rPr>
              <w:t>项目年份</w:t>
            </w: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合肥科学中心项目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坐落在合肥高新区，拟建设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万平米…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60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合肥市高新区管委会，中国，安徽，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35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</w:p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江苏省科协，中国，江苏，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15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</w:p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新加坡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Z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公司，新加坡，无，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现代服务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合资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合同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否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合肥高新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XX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基地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签约文本准备中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张三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18912345678</w:t>
            </w: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外企</w:t>
            </w: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合肥市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高新区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2018</w:t>
            </w: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trHeight w:val="69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…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6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0B36" w:rsidRDefault="00D90B3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:rsidR="00D90B36" w:rsidRPr="009E638D" w:rsidTr="00D40FCF">
        <w:trPr>
          <w:gridAfter w:val="3"/>
          <w:wAfter w:w="1556" w:type="dxa"/>
          <w:trHeight w:val="1557"/>
        </w:trPr>
        <w:tc>
          <w:tcPr>
            <w:tcW w:w="14016" w:type="dxa"/>
            <w:gridSpan w:val="3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备注：项目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为举例，具体要求如下：</w:t>
            </w:r>
          </w:p>
          <w:p w:rsidR="00D90B36" w:rsidRDefault="00D90B36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按照项目成熟度（降序）排序；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项目概述应简明扼要、清晰准确，不超过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80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字；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3.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项目投资各方中，必须按照“投资者，来源国别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地区，省市区，投资金额”的格式进行填写，每条投资者记录之间用分号隔开；其中，中方投资者应注明到省市区；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4.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合同引资是指除安徽省内资金外的资金总额；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5.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投资总额、合同引资的单位均为亿元，可保留小数点后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2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位；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6.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“行业分类”选择装备制造、电子信息和家电、汽车和汽车零部件、生物医药、新材料和新能源、节能环保、现代服务、文化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、其他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9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类中之一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7.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合作方式选择独资、合资等；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8.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“签约类型”必须为合同；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9.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是否属徽商回归项目栏中填“是”或“否”；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10.24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个战新基地名称请查询</w:t>
            </w:r>
            <w:hyperlink r:id="rId9" w:history="1">
              <w:r>
                <w:rPr>
                  <w:rStyle w:val="Hyperlink"/>
                  <w:rFonts w:ascii="宋体" w:hAnsi="宋体" w:cs="宋体"/>
                  <w:kern w:val="0"/>
                  <w:sz w:val="20"/>
                  <w:szCs w:val="20"/>
                </w:rPr>
                <w:t>http://xxgk.ah.gov.cn/UserData/DocHtml/731/2015/9/23/497509544584.html</w:t>
              </w:r>
            </w:hyperlink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和</w:t>
            </w:r>
            <w:r>
              <w:rPr>
                <w:rFonts w:ascii="宋体" w:hAnsi="宋体" w:cs="宋体"/>
                <w:color w:val="0000FF"/>
                <w:kern w:val="0"/>
                <w:sz w:val="20"/>
                <w:szCs w:val="20"/>
                <w:u w:val="single"/>
              </w:rPr>
              <w:t>http://xxgk.ah.gov.cn/UserData/DocHtml/731/2016/8/30/290650715253.html</w:t>
            </w:r>
            <w:r>
              <w:rPr>
                <w:rFonts w:ascii="宋体" w:hAnsi="宋体" w:cs="宋体" w:hint="eastAsia"/>
                <w:color w:val="0000FF"/>
                <w:kern w:val="0"/>
                <w:sz w:val="20"/>
                <w:szCs w:val="20"/>
                <w:u w:val="single"/>
              </w:rPr>
              <w:t>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11.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央企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民企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外企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侨企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台企选择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个填写；</w:t>
            </w:r>
            <w:r>
              <w:rPr>
                <w:rFonts w:ascii="宋体" w:hAnsi="宋体" w:cs="宋体"/>
                <w:kern w:val="0"/>
                <w:sz w:val="20"/>
                <w:szCs w:val="20"/>
              </w:rPr>
              <w:t>12.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项目年份请填写</w:t>
            </w:r>
            <w:r w:rsidRPr="009E638D">
              <w:rPr>
                <w:rFonts w:ascii="Times New Roman" w:hAnsi="Times New Roman"/>
                <w:kern w:val="0"/>
                <w:sz w:val="20"/>
                <w:szCs w:val="20"/>
              </w:rPr>
              <w:t>2018</w:t>
            </w:r>
            <w:r w:rsidRPr="009E638D">
              <w:rPr>
                <w:rFonts w:ascii="Times New Roman" w:hAnsi="Times New Roman" w:hint="eastAsia"/>
                <w:kern w:val="0"/>
                <w:sz w:val="20"/>
                <w:szCs w:val="20"/>
              </w:rPr>
              <w:t>。</w:t>
            </w:r>
          </w:p>
        </w:tc>
      </w:tr>
    </w:tbl>
    <w:p w:rsidR="00D90B36" w:rsidRPr="00D40FCF" w:rsidRDefault="00D90B36" w:rsidP="00C77043">
      <w:pPr>
        <w:rPr>
          <w:rFonts w:ascii="仿宋" w:eastAsia="仿宋" w:hAnsi="仿宋"/>
          <w:sz w:val="32"/>
          <w:szCs w:val="32"/>
        </w:rPr>
      </w:pPr>
    </w:p>
    <w:sectPr w:rsidR="00D90B36" w:rsidRPr="00D40FCF" w:rsidSect="008F5F85">
      <w:pgSz w:w="16838" w:h="11906" w:orient="landscape"/>
      <w:pgMar w:top="1077" w:right="1440" w:bottom="107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B36" w:rsidRDefault="00D90B36" w:rsidP="00353B98">
      <w:r>
        <w:separator/>
      </w:r>
    </w:p>
  </w:endnote>
  <w:endnote w:type="continuationSeparator" w:id="0">
    <w:p w:rsidR="00D90B36" w:rsidRDefault="00D90B36" w:rsidP="00353B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B36" w:rsidRDefault="00D90B36" w:rsidP="00353B98">
      <w:r>
        <w:separator/>
      </w:r>
    </w:p>
  </w:footnote>
  <w:footnote w:type="continuationSeparator" w:id="0">
    <w:p w:rsidR="00D90B36" w:rsidRDefault="00D90B36" w:rsidP="00353B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4348"/>
    <w:multiLevelType w:val="hybridMultilevel"/>
    <w:tmpl w:val="0ADE3BDE"/>
    <w:lvl w:ilvl="0" w:tplc="39B407F8">
      <w:start w:val="1"/>
      <w:numFmt w:val="japaneseCounting"/>
      <w:lvlText w:val="%1、"/>
      <w:lvlJc w:val="left"/>
      <w:pPr>
        <w:ind w:left="1429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485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25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745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5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85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4005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5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C10"/>
    <w:rsid w:val="00030144"/>
    <w:rsid w:val="00032F6D"/>
    <w:rsid w:val="00065E90"/>
    <w:rsid w:val="000E2C10"/>
    <w:rsid w:val="000F1967"/>
    <w:rsid w:val="00152899"/>
    <w:rsid w:val="001F50C9"/>
    <w:rsid w:val="00205A1B"/>
    <w:rsid w:val="002367CF"/>
    <w:rsid w:val="002B1720"/>
    <w:rsid w:val="00321400"/>
    <w:rsid w:val="00353B98"/>
    <w:rsid w:val="003642D1"/>
    <w:rsid w:val="003A2382"/>
    <w:rsid w:val="00462A39"/>
    <w:rsid w:val="00464AF5"/>
    <w:rsid w:val="00480D1A"/>
    <w:rsid w:val="004931AE"/>
    <w:rsid w:val="004E76CA"/>
    <w:rsid w:val="005036EF"/>
    <w:rsid w:val="005C3F82"/>
    <w:rsid w:val="0063530A"/>
    <w:rsid w:val="006E1BCB"/>
    <w:rsid w:val="00756C36"/>
    <w:rsid w:val="00767439"/>
    <w:rsid w:val="007C1A9E"/>
    <w:rsid w:val="007E417A"/>
    <w:rsid w:val="008F5F85"/>
    <w:rsid w:val="00910CBE"/>
    <w:rsid w:val="00917F04"/>
    <w:rsid w:val="00945D4C"/>
    <w:rsid w:val="00951C16"/>
    <w:rsid w:val="009D57FC"/>
    <w:rsid w:val="009E638D"/>
    <w:rsid w:val="00AE3935"/>
    <w:rsid w:val="00B0349B"/>
    <w:rsid w:val="00B364FE"/>
    <w:rsid w:val="00B80E29"/>
    <w:rsid w:val="00BC05A7"/>
    <w:rsid w:val="00C77043"/>
    <w:rsid w:val="00D40FCF"/>
    <w:rsid w:val="00D90B36"/>
    <w:rsid w:val="00EE31BD"/>
    <w:rsid w:val="00F54AB9"/>
    <w:rsid w:val="00FD4F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1967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53B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353B98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353B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53B98"/>
    <w:rPr>
      <w:rFonts w:cs="Times New Roman"/>
      <w:sz w:val="18"/>
      <w:szCs w:val="18"/>
    </w:rPr>
  </w:style>
  <w:style w:type="paragraph" w:styleId="ListParagraph">
    <w:name w:val="List Paragraph"/>
    <w:basedOn w:val="Normal"/>
    <w:uiPriority w:val="99"/>
    <w:qFormat/>
    <w:rsid w:val="00205A1B"/>
    <w:pPr>
      <w:ind w:firstLineChars="200" w:firstLine="420"/>
    </w:pPr>
  </w:style>
  <w:style w:type="table" w:styleId="TableGrid">
    <w:name w:val="Table Grid"/>
    <w:basedOn w:val="TableNormal"/>
    <w:uiPriority w:val="99"/>
    <w:rsid w:val="006E1BCB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D40FC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E31B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31BD"/>
    <w:rPr>
      <w:rFonts w:cs="Times New Roman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semiHidden/>
    <w:rsid w:val="00945D4C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945D4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1321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xgk.ah.gov.cn/UserData/DocHtml/731/2015/9/23/497509544584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xgk.ah.gov.cn/UserData/DocHtml/731/2015/9/23/497509544584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xxgk.ah.gov.cn/UserData/DocHtml/731/2015/9/23/49750954458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572</Words>
  <Characters>3266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微软用户</cp:lastModifiedBy>
  <cp:revision>3</cp:revision>
  <cp:lastPrinted>2018-03-01T09:06:00Z</cp:lastPrinted>
  <dcterms:created xsi:type="dcterms:W3CDTF">2018-03-02T00:30:00Z</dcterms:created>
  <dcterms:modified xsi:type="dcterms:W3CDTF">2018-04-16T09:52:00Z</dcterms:modified>
</cp:coreProperties>
</file>